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185" w:rsidRPr="006D11ED" w:rsidRDefault="00681185" w:rsidP="00681185">
      <w:pPr>
        <w:jc w:val="center"/>
        <w:rPr>
          <w:rFonts w:asciiTheme="minorHAnsi" w:hAnsiTheme="minorHAnsi" w:cs="Latha"/>
          <w:b/>
          <w:sz w:val="40"/>
          <w:szCs w:val="40"/>
        </w:rPr>
      </w:pPr>
      <w:r w:rsidRPr="006D11ED">
        <w:rPr>
          <w:rFonts w:asciiTheme="minorHAnsi" w:hAnsiTheme="minorHAnsi" w:cs="Latha"/>
          <w:b/>
          <w:sz w:val="40"/>
          <w:szCs w:val="40"/>
        </w:rPr>
        <w:t xml:space="preserve">Logan Will </w:t>
      </w:r>
      <w:r>
        <w:rPr>
          <w:rFonts w:asciiTheme="minorHAnsi" w:hAnsiTheme="minorHAnsi" w:cs="Latha"/>
          <w:b/>
          <w:sz w:val="40"/>
          <w:szCs w:val="40"/>
        </w:rPr>
        <w:t>Ultimate Challenge 2017</w:t>
      </w:r>
    </w:p>
    <w:p w:rsidR="00681185" w:rsidRPr="006D11ED" w:rsidRDefault="00681185" w:rsidP="00681185">
      <w:pPr>
        <w:jc w:val="center"/>
        <w:rPr>
          <w:rFonts w:asciiTheme="minorHAnsi" w:hAnsiTheme="minorHAnsi" w:cs="Latha"/>
          <w:b/>
          <w:sz w:val="40"/>
          <w:szCs w:val="40"/>
          <w:vertAlign w:val="superscript"/>
        </w:rPr>
      </w:pPr>
      <w:r w:rsidRPr="006D11ED">
        <w:rPr>
          <w:rFonts w:asciiTheme="minorHAnsi" w:hAnsiTheme="minorHAnsi" w:cs="Latha"/>
          <w:b/>
          <w:sz w:val="40"/>
          <w:szCs w:val="40"/>
          <w:vertAlign w:val="superscript"/>
        </w:rPr>
        <w:t>Hosted by North Valley High School and Grants Pass High</w:t>
      </w:r>
    </w:p>
    <w:p w:rsidR="00681185" w:rsidRPr="006D11ED" w:rsidRDefault="00681185" w:rsidP="00681185">
      <w:pPr>
        <w:jc w:val="center"/>
        <w:rPr>
          <w:rFonts w:asciiTheme="minorHAnsi" w:hAnsiTheme="minorHAnsi" w:cs="Latha"/>
          <w:b/>
          <w:sz w:val="40"/>
          <w:szCs w:val="40"/>
          <w:vertAlign w:val="superscript"/>
        </w:rPr>
      </w:pPr>
      <w:r>
        <w:rPr>
          <w:rFonts w:asciiTheme="minorHAnsi" w:hAnsiTheme="minorHAnsi" w:cs="Latha"/>
          <w:b/>
          <w:sz w:val="40"/>
          <w:szCs w:val="40"/>
          <w:vertAlign w:val="superscript"/>
        </w:rPr>
        <w:t>February 17-18, 2017</w:t>
      </w:r>
      <w:r w:rsidRPr="006D11ED">
        <w:rPr>
          <w:rFonts w:asciiTheme="minorHAnsi" w:hAnsiTheme="minorHAnsi" w:cs="Latha"/>
          <w:b/>
          <w:sz w:val="40"/>
          <w:szCs w:val="40"/>
          <w:vertAlign w:val="superscript"/>
        </w:rPr>
        <w:t xml:space="preserve"> at Grants Pass High</w:t>
      </w:r>
    </w:p>
    <w:p w:rsidR="00681185" w:rsidRPr="006D11ED" w:rsidRDefault="00681185" w:rsidP="00681185">
      <w:pPr>
        <w:spacing w:after="120"/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t>Patterns:</w:t>
      </w:r>
    </w:p>
    <w:p w:rsidR="00681185" w:rsidRPr="006D11ED" w:rsidRDefault="00681185" w:rsidP="00681185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 xml:space="preserve">Debate: </w:t>
      </w:r>
      <w:proofErr w:type="spellStart"/>
      <w:r w:rsidRPr="006D11ED">
        <w:rPr>
          <w:rFonts w:asciiTheme="minorHAnsi" w:hAnsiTheme="minorHAnsi" w:cs="Latha"/>
          <w:color w:val="000000"/>
        </w:rPr>
        <w:t>Parli</w:t>
      </w:r>
      <w:proofErr w:type="spellEnd"/>
      <w:r w:rsidRPr="006D11ED">
        <w:rPr>
          <w:rFonts w:asciiTheme="minorHAnsi" w:hAnsiTheme="minorHAnsi" w:cs="Latha"/>
          <w:color w:val="000000"/>
        </w:rPr>
        <w:t xml:space="preserve">, Public Forum and LD </w:t>
      </w:r>
    </w:p>
    <w:p w:rsidR="00681185" w:rsidRPr="006D11ED" w:rsidRDefault="00681185" w:rsidP="00681185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 xml:space="preserve">Pattern A: </w:t>
      </w:r>
      <w:r>
        <w:rPr>
          <w:rFonts w:asciiTheme="minorHAnsi" w:hAnsiTheme="minorHAnsi" w:cs="Latha"/>
          <w:color w:val="000000"/>
        </w:rPr>
        <w:t>Prose, Radio, Poetry, Impromptu, Duo, Extemp Prep</w:t>
      </w:r>
    </w:p>
    <w:p w:rsidR="00681185" w:rsidRPr="006D11ED" w:rsidRDefault="00681185" w:rsidP="00681185">
      <w:pPr>
        <w:spacing w:after="120"/>
        <w:ind w:left="720"/>
        <w:rPr>
          <w:rFonts w:asciiTheme="minorHAnsi" w:hAnsiTheme="minorHAnsi" w:cs="Latha"/>
          <w:color w:val="000000"/>
        </w:rPr>
      </w:pPr>
      <w:r w:rsidRPr="006D11ED">
        <w:rPr>
          <w:rFonts w:asciiTheme="minorHAnsi" w:hAnsiTheme="minorHAnsi" w:cs="Latha"/>
          <w:color w:val="000000"/>
        </w:rPr>
        <w:t xml:space="preserve">Pattern B: </w:t>
      </w:r>
      <w:r>
        <w:rPr>
          <w:rFonts w:asciiTheme="minorHAnsi" w:hAnsiTheme="minorHAnsi" w:cs="Latha"/>
          <w:color w:val="000000"/>
        </w:rPr>
        <w:t>ADS, Expos, Extemp, D.I., H.I., Oratory, P.O.I., Big Question</w:t>
      </w:r>
    </w:p>
    <w:p w:rsidR="00681185" w:rsidRDefault="00681185" w:rsidP="00681185">
      <w:pPr>
        <w:spacing w:after="120"/>
        <w:rPr>
          <w:rFonts w:asciiTheme="minorHAnsi" w:hAnsiTheme="minorHAnsi" w:cs="Latha"/>
          <w:b/>
          <w:bCs/>
          <w:color w:val="000000"/>
        </w:rPr>
      </w:pPr>
    </w:p>
    <w:p w:rsidR="00681185" w:rsidRPr="006D11ED" w:rsidRDefault="00681185" w:rsidP="00681185">
      <w:pPr>
        <w:spacing w:after="120"/>
        <w:rPr>
          <w:rFonts w:asciiTheme="minorHAnsi" w:hAnsiTheme="minorHAnsi" w:cs="Latha"/>
          <w:b/>
          <w:bCs/>
          <w:color w:val="000000"/>
        </w:rPr>
      </w:pPr>
      <w:r w:rsidRPr="006D11ED">
        <w:rPr>
          <w:rFonts w:asciiTheme="minorHAnsi" w:hAnsiTheme="minorHAnsi" w:cs="Latha"/>
          <w:b/>
          <w:bCs/>
          <w:color w:val="000000"/>
        </w:rPr>
        <w:t>Schedule:</w:t>
      </w:r>
    </w:p>
    <w:p w:rsidR="00681185" w:rsidRDefault="00681185" w:rsidP="00681185">
      <w:pPr>
        <w:spacing w:after="120"/>
        <w:ind w:left="720"/>
        <w:rPr>
          <w:rFonts w:asciiTheme="minorHAnsi" w:hAnsiTheme="minorHAnsi" w:cs="Latha"/>
          <w:b/>
          <w:bCs/>
          <w:color w:val="000000"/>
        </w:rPr>
      </w:pPr>
      <w:r>
        <w:rPr>
          <w:rFonts w:asciiTheme="minorHAnsi" w:hAnsiTheme="minorHAnsi" w:cs="Latha"/>
          <w:b/>
          <w:bCs/>
          <w:color w:val="000000"/>
        </w:rPr>
        <w:t>Friday:</w:t>
      </w:r>
    </w:p>
    <w:p w:rsidR="00681185" w:rsidRDefault="00681185" w:rsidP="00681185">
      <w:pPr>
        <w:spacing w:after="120"/>
        <w:ind w:left="1440"/>
        <w:rPr>
          <w:rFonts w:asciiTheme="minorHAnsi" w:hAnsiTheme="minorHAnsi" w:cs="Latha"/>
          <w:bCs/>
          <w:color w:val="000000"/>
        </w:rPr>
      </w:pPr>
      <w:r>
        <w:rPr>
          <w:rFonts w:asciiTheme="minorHAnsi" w:hAnsiTheme="minorHAnsi" w:cs="Latha"/>
          <w:bCs/>
          <w:color w:val="000000"/>
        </w:rPr>
        <w:t>3:45</w:t>
      </w:r>
      <w:r>
        <w:rPr>
          <w:rFonts w:asciiTheme="minorHAnsi" w:hAnsiTheme="minorHAnsi" w:cs="Latha"/>
          <w:bCs/>
          <w:color w:val="000000"/>
        </w:rPr>
        <w:tab/>
      </w:r>
      <w:r>
        <w:rPr>
          <w:rFonts w:asciiTheme="minorHAnsi" w:hAnsiTheme="minorHAnsi" w:cs="Latha"/>
          <w:bCs/>
          <w:color w:val="000000"/>
        </w:rPr>
        <w:tab/>
        <w:t>Registration and Ultimate Challengers’ Meeting</w:t>
      </w:r>
    </w:p>
    <w:p w:rsidR="00681185" w:rsidRDefault="00681185" w:rsidP="00681185">
      <w:pPr>
        <w:spacing w:after="120"/>
        <w:ind w:left="1440"/>
        <w:rPr>
          <w:rFonts w:asciiTheme="minorHAnsi" w:hAnsiTheme="minorHAnsi" w:cs="Latha"/>
          <w:bCs/>
          <w:color w:val="000000"/>
        </w:rPr>
      </w:pPr>
      <w:r>
        <w:rPr>
          <w:rFonts w:asciiTheme="minorHAnsi" w:hAnsiTheme="minorHAnsi" w:cs="Latha"/>
          <w:bCs/>
          <w:color w:val="000000"/>
        </w:rPr>
        <w:t>4:00</w:t>
      </w:r>
      <w:r>
        <w:rPr>
          <w:rFonts w:asciiTheme="minorHAnsi" w:hAnsiTheme="minorHAnsi" w:cs="Latha"/>
          <w:bCs/>
          <w:color w:val="000000"/>
        </w:rPr>
        <w:tab/>
      </w:r>
      <w:r>
        <w:rPr>
          <w:rFonts w:asciiTheme="minorHAnsi" w:hAnsiTheme="minorHAnsi" w:cs="Latha"/>
          <w:bCs/>
          <w:color w:val="000000"/>
        </w:rPr>
        <w:tab/>
        <w:t>Debate Round 1</w:t>
      </w:r>
    </w:p>
    <w:p w:rsidR="00681185" w:rsidRDefault="00681185" w:rsidP="00681185">
      <w:pPr>
        <w:spacing w:after="120"/>
        <w:ind w:left="1440"/>
        <w:rPr>
          <w:rFonts w:asciiTheme="minorHAnsi" w:hAnsiTheme="minorHAnsi" w:cs="Latha"/>
          <w:bCs/>
          <w:color w:val="000000"/>
        </w:rPr>
      </w:pPr>
      <w:r>
        <w:rPr>
          <w:rFonts w:asciiTheme="minorHAnsi" w:hAnsiTheme="minorHAnsi" w:cs="Latha"/>
          <w:bCs/>
          <w:color w:val="000000"/>
        </w:rPr>
        <w:t>5:30</w:t>
      </w:r>
      <w:r>
        <w:rPr>
          <w:rFonts w:asciiTheme="minorHAnsi" w:hAnsiTheme="minorHAnsi" w:cs="Latha"/>
          <w:bCs/>
          <w:color w:val="000000"/>
        </w:rPr>
        <w:tab/>
      </w:r>
      <w:r>
        <w:rPr>
          <w:rFonts w:asciiTheme="minorHAnsi" w:hAnsiTheme="minorHAnsi" w:cs="Latha"/>
          <w:bCs/>
          <w:color w:val="000000"/>
        </w:rPr>
        <w:tab/>
        <w:t>Debate Round 2</w:t>
      </w:r>
    </w:p>
    <w:p w:rsidR="00681185" w:rsidRDefault="00681185" w:rsidP="00681185">
      <w:pPr>
        <w:spacing w:after="120"/>
        <w:ind w:left="1440"/>
        <w:rPr>
          <w:rFonts w:asciiTheme="minorHAnsi" w:hAnsiTheme="minorHAnsi" w:cs="Latha"/>
          <w:bCs/>
          <w:color w:val="000000"/>
        </w:rPr>
      </w:pPr>
      <w:r>
        <w:rPr>
          <w:rFonts w:asciiTheme="minorHAnsi" w:hAnsiTheme="minorHAnsi" w:cs="Latha"/>
          <w:bCs/>
          <w:color w:val="000000"/>
        </w:rPr>
        <w:t>7:00</w:t>
      </w:r>
      <w:r>
        <w:rPr>
          <w:rFonts w:asciiTheme="minorHAnsi" w:hAnsiTheme="minorHAnsi" w:cs="Latha"/>
          <w:bCs/>
          <w:color w:val="000000"/>
        </w:rPr>
        <w:tab/>
      </w:r>
      <w:r>
        <w:rPr>
          <w:rFonts w:asciiTheme="minorHAnsi" w:hAnsiTheme="minorHAnsi" w:cs="Latha"/>
          <w:bCs/>
          <w:color w:val="000000"/>
        </w:rPr>
        <w:tab/>
        <w:t xml:space="preserve">Round 1 – A </w:t>
      </w:r>
    </w:p>
    <w:p w:rsidR="00681185" w:rsidRPr="009057E0" w:rsidRDefault="00681185" w:rsidP="00681185">
      <w:pPr>
        <w:spacing w:after="120"/>
        <w:ind w:left="720"/>
        <w:rPr>
          <w:rFonts w:asciiTheme="minorHAnsi" w:hAnsiTheme="minorHAnsi" w:cs="Latha"/>
          <w:b/>
          <w:bCs/>
          <w:color w:val="000000"/>
        </w:rPr>
      </w:pPr>
      <w:r>
        <w:rPr>
          <w:rFonts w:asciiTheme="minorHAnsi" w:hAnsiTheme="minorHAnsi" w:cs="Latha"/>
          <w:b/>
          <w:bCs/>
          <w:color w:val="000000"/>
        </w:rPr>
        <w:t>Saturday:</w:t>
      </w:r>
    </w:p>
    <w:p w:rsidR="00681185" w:rsidRDefault="00681185" w:rsidP="00681185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7:45</w:t>
      </w:r>
      <w:r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ab/>
        <w:t>Judge</w:t>
      </w:r>
      <w:r w:rsidRPr="006D11ED">
        <w:rPr>
          <w:rFonts w:asciiTheme="minorHAnsi" w:hAnsiTheme="minorHAnsi" w:cs="Latha"/>
          <w:color w:val="000000"/>
        </w:rPr>
        <w:t>s</w:t>
      </w:r>
      <w:r>
        <w:rPr>
          <w:rFonts w:asciiTheme="minorHAnsi" w:hAnsiTheme="minorHAnsi" w:cs="Latha"/>
          <w:color w:val="000000"/>
        </w:rPr>
        <w:t>’</w:t>
      </w:r>
      <w:r w:rsidRPr="006D11ED">
        <w:rPr>
          <w:rFonts w:asciiTheme="minorHAnsi" w:hAnsiTheme="minorHAnsi" w:cs="Latha"/>
          <w:color w:val="000000"/>
        </w:rPr>
        <w:t xml:space="preserve"> Briefing</w:t>
      </w:r>
    </w:p>
    <w:p w:rsidR="00681185" w:rsidRPr="006D11ED" w:rsidRDefault="00681185" w:rsidP="00681185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7:45</w:t>
      </w:r>
      <w:r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ab/>
        <w:t>Extemp Draw</w:t>
      </w:r>
    </w:p>
    <w:p w:rsidR="00681185" w:rsidRPr="006D11ED" w:rsidRDefault="00681185" w:rsidP="00681185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8:15</w:t>
      </w:r>
      <w:r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ab/>
        <w:t xml:space="preserve">Round 1 – B </w:t>
      </w:r>
    </w:p>
    <w:p w:rsidR="00681185" w:rsidRPr="006D11ED" w:rsidRDefault="00681185" w:rsidP="00681185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9:30</w:t>
      </w:r>
      <w:r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ab/>
        <w:t xml:space="preserve">Round 2 – A </w:t>
      </w:r>
    </w:p>
    <w:p w:rsidR="00681185" w:rsidRPr="006D11ED" w:rsidRDefault="00681185" w:rsidP="00681185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10:45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>Debate Round 3</w:t>
      </w:r>
    </w:p>
    <w:p w:rsidR="00681185" w:rsidRPr="006D11ED" w:rsidRDefault="00681185" w:rsidP="00681185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12:00</w:t>
      </w:r>
      <w:r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ab/>
        <w:t>Round 2 – B (extemp draw at 11:45 or ASAP)</w:t>
      </w:r>
    </w:p>
    <w:p w:rsidR="00681185" w:rsidRPr="006D11ED" w:rsidRDefault="00681185" w:rsidP="00681185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1:15</w:t>
      </w:r>
      <w:r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ab/>
        <w:t xml:space="preserve">Round 3 – A </w:t>
      </w:r>
    </w:p>
    <w:p w:rsidR="00681185" w:rsidRPr="006D11ED" w:rsidRDefault="00681185" w:rsidP="00681185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2:30</w:t>
      </w:r>
      <w:r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>Debate Round 4 (possible hidden semi-finals, extemp draw at 3:30 or ASAP)</w:t>
      </w:r>
    </w:p>
    <w:p w:rsidR="00681185" w:rsidRPr="006D11ED" w:rsidRDefault="00681185" w:rsidP="00681185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3:45</w:t>
      </w:r>
      <w:r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ab/>
        <w:t xml:space="preserve">Round 3 – B </w:t>
      </w:r>
    </w:p>
    <w:p w:rsidR="00681185" w:rsidRPr="006D11ED" w:rsidRDefault="00681185" w:rsidP="00681185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5:00</w:t>
      </w:r>
      <w:r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ab/>
        <w:t>Debate Finals</w:t>
      </w:r>
      <w:bookmarkStart w:id="0" w:name="_GoBack"/>
      <w:bookmarkEnd w:id="0"/>
    </w:p>
    <w:p w:rsidR="00681185" w:rsidRPr="006D11ED" w:rsidRDefault="00681185" w:rsidP="00681185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6</w:t>
      </w:r>
      <w:r w:rsidRPr="006D11ED">
        <w:rPr>
          <w:rFonts w:asciiTheme="minorHAnsi" w:hAnsiTheme="minorHAnsi" w:cs="Latha"/>
          <w:color w:val="000000"/>
        </w:rPr>
        <w:t>:</w:t>
      </w:r>
      <w:r>
        <w:rPr>
          <w:rFonts w:asciiTheme="minorHAnsi" w:hAnsiTheme="minorHAnsi" w:cs="Latha"/>
          <w:color w:val="000000"/>
        </w:rPr>
        <w:t>00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>IE Semi-finals in Impromptu, Prose, Poetry, Radio (possibly others if warranted)</w:t>
      </w:r>
    </w:p>
    <w:p w:rsidR="00681185" w:rsidRPr="006D11ED" w:rsidRDefault="00681185" w:rsidP="00681185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7</w:t>
      </w:r>
      <w:r w:rsidRPr="006D11ED">
        <w:rPr>
          <w:rFonts w:asciiTheme="minorHAnsi" w:hAnsiTheme="minorHAnsi" w:cs="Latha"/>
          <w:color w:val="000000"/>
        </w:rPr>
        <w:t>:</w:t>
      </w:r>
      <w:r>
        <w:rPr>
          <w:rFonts w:asciiTheme="minorHAnsi" w:hAnsiTheme="minorHAnsi" w:cs="Latha"/>
          <w:color w:val="000000"/>
        </w:rPr>
        <w:t>00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>Finals: IE’s without Semi-finals (extemp draw at 6:45 or ASAP)</w:t>
      </w:r>
    </w:p>
    <w:p w:rsidR="00681185" w:rsidRPr="006D11ED" w:rsidRDefault="00681185" w:rsidP="00681185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8:15</w:t>
      </w:r>
      <w:r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ab/>
        <w:t>Finals: IE’s with Semi-finals</w:t>
      </w:r>
    </w:p>
    <w:p w:rsidR="00681185" w:rsidRDefault="00681185" w:rsidP="00681185">
      <w:pPr>
        <w:spacing w:after="120"/>
        <w:ind w:left="1440"/>
        <w:rPr>
          <w:rFonts w:asciiTheme="minorHAnsi" w:hAnsiTheme="minorHAnsi" w:cs="Latha"/>
          <w:color w:val="000000"/>
        </w:rPr>
      </w:pPr>
      <w:r>
        <w:rPr>
          <w:rFonts w:asciiTheme="minorHAnsi" w:hAnsiTheme="minorHAnsi" w:cs="Latha"/>
          <w:color w:val="000000"/>
        </w:rPr>
        <w:t>9:30</w:t>
      </w:r>
      <w:r w:rsidRPr="006D11ED">
        <w:rPr>
          <w:rFonts w:asciiTheme="minorHAnsi" w:hAnsiTheme="minorHAnsi" w:cs="Latha"/>
          <w:color w:val="000000"/>
        </w:rPr>
        <w:tab/>
      </w:r>
      <w:r w:rsidRPr="006D11ED">
        <w:rPr>
          <w:rFonts w:asciiTheme="minorHAnsi" w:hAnsiTheme="minorHAnsi" w:cs="Latha"/>
          <w:color w:val="000000"/>
        </w:rPr>
        <w:tab/>
      </w:r>
      <w:r>
        <w:rPr>
          <w:rFonts w:asciiTheme="minorHAnsi" w:hAnsiTheme="minorHAnsi" w:cs="Latha"/>
          <w:color w:val="000000"/>
        </w:rPr>
        <w:t>Awards (or ASAP) – in the commons</w:t>
      </w:r>
      <w:r w:rsidRPr="006D11ED">
        <w:rPr>
          <w:rFonts w:asciiTheme="minorHAnsi" w:hAnsiTheme="minorHAnsi" w:cs="Latha"/>
          <w:color w:val="000000"/>
        </w:rPr>
        <w:t xml:space="preserve">  </w:t>
      </w:r>
    </w:p>
    <w:p w:rsidR="00681185" w:rsidRDefault="00681185" w:rsidP="00681185">
      <w:pPr>
        <w:spacing w:after="120"/>
        <w:ind w:left="720"/>
        <w:rPr>
          <w:rFonts w:asciiTheme="minorHAnsi" w:hAnsiTheme="minorHAnsi" w:cs="Latha"/>
          <w:color w:val="000000"/>
        </w:rPr>
      </w:pPr>
    </w:p>
    <w:p w:rsidR="00681185" w:rsidRDefault="00681185" w:rsidP="00681185">
      <w:pPr>
        <w:spacing w:after="120"/>
        <w:ind w:left="720"/>
        <w:rPr>
          <w:rFonts w:asciiTheme="minorHAnsi" w:hAnsiTheme="minorHAnsi" w:cs="Latha"/>
          <w:color w:val="000000"/>
        </w:rPr>
      </w:pPr>
    </w:p>
    <w:p w:rsidR="00681185" w:rsidRPr="00B76CED" w:rsidRDefault="00681185" w:rsidP="00681185"/>
    <w:sectPr w:rsidR="00681185" w:rsidRPr="00B76CED" w:rsidSect="00F230B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FFFFFFFF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>
    <w:nsid w:val="001A098F"/>
    <w:multiLevelType w:val="hybridMultilevel"/>
    <w:tmpl w:val="86CA7ECA"/>
    <w:lvl w:ilvl="0" w:tplc="6B6685F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331BF"/>
    <w:multiLevelType w:val="hybridMultilevel"/>
    <w:tmpl w:val="77E876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3263A1"/>
    <w:multiLevelType w:val="hybridMultilevel"/>
    <w:tmpl w:val="A5EA8556"/>
    <w:lvl w:ilvl="0" w:tplc="9448119E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061254"/>
    <w:multiLevelType w:val="hybridMultilevel"/>
    <w:tmpl w:val="FA2E65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077920"/>
    <w:multiLevelType w:val="hybridMultilevel"/>
    <w:tmpl w:val="0EA41A72"/>
    <w:lvl w:ilvl="0" w:tplc="6B6685F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B31189"/>
    <w:multiLevelType w:val="hybridMultilevel"/>
    <w:tmpl w:val="D2B6169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7D7113A"/>
    <w:multiLevelType w:val="hybridMultilevel"/>
    <w:tmpl w:val="37C27C56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8E0549C"/>
    <w:multiLevelType w:val="hybridMultilevel"/>
    <w:tmpl w:val="380A50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45013A7"/>
    <w:multiLevelType w:val="hybridMultilevel"/>
    <w:tmpl w:val="1F6024F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5B40902"/>
    <w:multiLevelType w:val="hybridMultilevel"/>
    <w:tmpl w:val="8DC06A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B200333"/>
    <w:multiLevelType w:val="hybridMultilevel"/>
    <w:tmpl w:val="D5FA7CC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D9A0E37"/>
    <w:multiLevelType w:val="hybridMultilevel"/>
    <w:tmpl w:val="631CBB1E"/>
    <w:lvl w:ilvl="0" w:tplc="6B6685F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09B4EAC"/>
    <w:multiLevelType w:val="hybridMultilevel"/>
    <w:tmpl w:val="E2CAFB9E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63805F01"/>
    <w:multiLevelType w:val="multilevel"/>
    <w:tmpl w:val="FA2E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D6171D9"/>
    <w:multiLevelType w:val="hybridMultilevel"/>
    <w:tmpl w:val="BBB0031C"/>
    <w:lvl w:ilvl="0" w:tplc="9448119E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5"/>
  </w:num>
  <w:num w:numId="4">
    <w:abstractNumId w:val="7"/>
  </w:num>
  <w:num w:numId="5">
    <w:abstractNumId w:val="11"/>
  </w:num>
  <w:num w:numId="6">
    <w:abstractNumId w:val="13"/>
  </w:num>
  <w:num w:numId="7">
    <w:abstractNumId w:val="9"/>
  </w:num>
  <w:num w:numId="8">
    <w:abstractNumId w:val="6"/>
  </w:num>
  <w:num w:numId="9">
    <w:abstractNumId w:val="4"/>
  </w:num>
  <w:num w:numId="10">
    <w:abstractNumId w:val="14"/>
  </w:num>
  <w:num w:numId="11">
    <w:abstractNumId w:val="2"/>
  </w:num>
  <w:num w:numId="12">
    <w:abstractNumId w:val="10"/>
  </w:num>
  <w:num w:numId="13">
    <w:abstractNumId w:val="8"/>
  </w:num>
  <w:num w:numId="14">
    <w:abstractNumId w:val="12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DE8"/>
    <w:rsid w:val="00005E91"/>
    <w:rsid w:val="00066D50"/>
    <w:rsid w:val="000E2E97"/>
    <w:rsid w:val="00110AE5"/>
    <w:rsid w:val="00197858"/>
    <w:rsid w:val="001B7C5E"/>
    <w:rsid w:val="001D0504"/>
    <w:rsid w:val="001F70D3"/>
    <w:rsid w:val="00210286"/>
    <w:rsid w:val="002221E9"/>
    <w:rsid w:val="002365D7"/>
    <w:rsid w:val="00265A7F"/>
    <w:rsid w:val="002822D9"/>
    <w:rsid w:val="002C7174"/>
    <w:rsid w:val="002D19C2"/>
    <w:rsid w:val="002E779E"/>
    <w:rsid w:val="00316651"/>
    <w:rsid w:val="003B5AF7"/>
    <w:rsid w:val="003C5969"/>
    <w:rsid w:val="00412424"/>
    <w:rsid w:val="00452CBB"/>
    <w:rsid w:val="00452E5B"/>
    <w:rsid w:val="0047797B"/>
    <w:rsid w:val="004B6691"/>
    <w:rsid w:val="004C17B2"/>
    <w:rsid w:val="004D07EB"/>
    <w:rsid w:val="005161CF"/>
    <w:rsid w:val="00635EE6"/>
    <w:rsid w:val="00641245"/>
    <w:rsid w:val="00681185"/>
    <w:rsid w:val="00682E93"/>
    <w:rsid w:val="006D11ED"/>
    <w:rsid w:val="006E02EB"/>
    <w:rsid w:val="0073479D"/>
    <w:rsid w:val="00741423"/>
    <w:rsid w:val="00751F7D"/>
    <w:rsid w:val="00756CBA"/>
    <w:rsid w:val="00794337"/>
    <w:rsid w:val="007A0349"/>
    <w:rsid w:val="007A23B6"/>
    <w:rsid w:val="007B771F"/>
    <w:rsid w:val="007D4922"/>
    <w:rsid w:val="007D6098"/>
    <w:rsid w:val="007E7C87"/>
    <w:rsid w:val="007F5451"/>
    <w:rsid w:val="00816296"/>
    <w:rsid w:val="008217CC"/>
    <w:rsid w:val="0082467D"/>
    <w:rsid w:val="00835027"/>
    <w:rsid w:val="00850473"/>
    <w:rsid w:val="008B4E2F"/>
    <w:rsid w:val="009057E0"/>
    <w:rsid w:val="00923450"/>
    <w:rsid w:val="00944510"/>
    <w:rsid w:val="009702B2"/>
    <w:rsid w:val="009D1393"/>
    <w:rsid w:val="009F4C12"/>
    <w:rsid w:val="00A353DB"/>
    <w:rsid w:val="00A36EF0"/>
    <w:rsid w:val="00A4703C"/>
    <w:rsid w:val="00A9240E"/>
    <w:rsid w:val="00AE2872"/>
    <w:rsid w:val="00B200E1"/>
    <w:rsid w:val="00B34DE8"/>
    <w:rsid w:val="00B443EC"/>
    <w:rsid w:val="00B673FA"/>
    <w:rsid w:val="00B76CED"/>
    <w:rsid w:val="00BF2F75"/>
    <w:rsid w:val="00C03336"/>
    <w:rsid w:val="00C51E83"/>
    <w:rsid w:val="00C7012A"/>
    <w:rsid w:val="00CC53AE"/>
    <w:rsid w:val="00D3076C"/>
    <w:rsid w:val="00D326E3"/>
    <w:rsid w:val="00D41B6A"/>
    <w:rsid w:val="00D47718"/>
    <w:rsid w:val="00D82202"/>
    <w:rsid w:val="00D94024"/>
    <w:rsid w:val="00E5582E"/>
    <w:rsid w:val="00EE6A92"/>
    <w:rsid w:val="00F1248A"/>
    <w:rsid w:val="00F230BC"/>
    <w:rsid w:val="00F648F6"/>
    <w:rsid w:val="00F77D61"/>
    <w:rsid w:val="00F906F5"/>
    <w:rsid w:val="00F9766B"/>
    <w:rsid w:val="00FB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4DE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B34D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link">
    <w:name w:val="Hyperlink"/>
    <w:rsid w:val="00B34DE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03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467D"/>
    <w:pPr>
      <w:ind w:left="720"/>
      <w:contextualSpacing/>
    </w:pPr>
  </w:style>
  <w:style w:type="character" w:styleId="FollowedHyperlink">
    <w:name w:val="FollowedHyperlink"/>
    <w:basedOn w:val="DefaultParagraphFont"/>
    <w:rsid w:val="004D07E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4DE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B34D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link">
    <w:name w:val="Hyperlink"/>
    <w:rsid w:val="00B34DE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03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3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467D"/>
    <w:pPr>
      <w:ind w:left="720"/>
      <w:contextualSpacing/>
    </w:pPr>
  </w:style>
  <w:style w:type="character" w:styleId="FollowedHyperlink">
    <w:name w:val="FollowedHyperlink"/>
    <w:basedOn w:val="DefaultParagraphFont"/>
    <w:rsid w:val="004D07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5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474">
              <w:marLeft w:val="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2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4884">
              <w:marLeft w:val="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7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3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1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8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BA022CB4.dotm</Template>
  <TotalTime>5</TotalTime>
  <Pages>1</Pages>
  <Words>157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Logan Will Memorial Forensics Tournament 2010</vt:lpstr>
    </vt:vector>
  </TitlesOfParts>
  <Company>Grants Pass School Dist 7</Company>
  <LinksUpToDate>false</LinksUpToDate>
  <CharactersWithSpaces>980</CharactersWithSpaces>
  <SharedDoc>false</SharedDoc>
  <HLinks>
    <vt:vector size="78" baseType="variant">
      <vt:variant>
        <vt:i4>3932269</vt:i4>
      </vt:variant>
      <vt:variant>
        <vt:i4>36</vt:i4>
      </vt:variant>
      <vt:variant>
        <vt:i4>0</vt:i4>
      </vt:variant>
      <vt:variant>
        <vt:i4>5</vt:i4>
      </vt:variant>
      <vt:variant>
        <vt:lpwstr>http://www.forensicstournament.net/</vt:lpwstr>
      </vt:variant>
      <vt:variant>
        <vt:lpwstr/>
      </vt:variant>
      <vt:variant>
        <vt:i4>5111924</vt:i4>
      </vt:variant>
      <vt:variant>
        <vt:i4>33</vt:i4>
      </vt:variant>
      <vt:variant>
        <vt:i4>0</vt:i4>
      </vt:variant>
      <vt:variant>
        <vt:i4>5</vt:i4>
      </vt:variant>
      <vt:variant>
        <vt:lpwstr>mailto:tmarshall@grantspass.k12.or.us</vt:lpwstr>
      </vt:variant>
      <vt:variant>
        <vt:lpwstr/>
      </vt:variant>
      <vt:variant>
        <vt:i4>2228289</vt:i4>
      </vt:variant>
      <vt:variant>
        <vt:i4>30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27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24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21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18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15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12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9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6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3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0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Logan Will Memorial Forensics Tournament 2010</dc:title>
  <dc:creator>Student</dc:creator>
  <cp:lastModifiedBy>Moeny, Robert</cp:lastModifiedBy>
  <cp:revision>4</cp:revision>
  <cp:lastPrinted>2014-12-13T19:15:00Z</cp:lastPrinted>
  <dcterms:created xsi:type="dcterms:W3CDTF">2016-12-22T22:19:00Z</dcterms:created>
  <dcterms:modified xsi:type="dcterms:W3CDTF">2017-02-03T00:38:00Z</dcterms:modified>
</cp:coreProperties>
</file>